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4BC" w:rsidRDefault="004F36CD" w:rsidP="005F55C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https://encrypted-tbn0.gstatic.com/images?q=tbn:ANd9GcSpojVdUdvMxn8uZD7mEp8GmmNuDhqJQJZL4KFgIh7PTSXffK55" style="width:99.75pt;height:99.75pt;visibility:visible">
            <v:imagedata r:id="rId4" o:title=""/>
          </v:shape>
        </w:pict>
      </w:r>
    </w:p>
    <w:p w:rsidR="00A704BC" w:rsidRPr="008121D3" w:rsidRDefault="00A704BC" w:rsidP="0012080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121D3">
        <w:rPr>
          <w:rFonts w:ascii="Times New Roman" w:hAnsi="Times New Roman" w:cs="Times New Roman"/>
          <w:b/>
          <w:bCs/>
          <w:sz w:val="48"/>
          <w:szCs w:val="48"/>
        </w:rPr>
        <w:t>SVEUČILIŠTE U ZAGREBU</w:t>
      </w:r>
    </w:p>
    <w:p w:rsidR="00A704BC" w:rsidRPr="008121D3" w:rsidRDefault="00A704BC" w:rsidP="0012080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121D3">
        <w:rPr>
          <w:rFonts w:ascii="Times New Roman" w:hAnsi="Times New Roman" w:cs="Times New Roman"/>
          <w:b/>
          <w:bCs/>
          <w:sz w:val="48"/>
          <w:szCs w:val="48"/>
        </w:rPr>
        <w:t>STOMATOLOŠKI FAKULTET</w:t>
      </w:r>
    </w:p>
    <w:p w:rsidR="00A704BC" w:rsidRPr="0012080B" w:rsidRDefault="00A704BC" w:rsidP="0012080B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12080B">
        <w:rPr>
          <w:rFonts w:ascii="Times New Roman" w:hAnsi="Times New Roman" w:cs="Times New Roman"/>
          <w:i/>
          <w:iCs/>
          <w:sz w:val="40"/>
          <w:szCs w:val="40"/>
        </w:rPr>
        <w:t>Međunarodna suradnja</w:t>
      </w:r>
    </w:p>
    <w:p w:rsidR="00A704BC" w:rsidRPr="0012080B" w:rsidRDefault="00A704BC" w:rsidP="0012080B">
      <w:pPr>
        <w:jc w:val="center"/>
        <w:rPr>
          <w:rFonts w:ascii="Times New Roman" w:hAnsi="Times New Roman" w:cs="Times New Roman"/>
          <w:sz w:val="56"/>
          <w:szCs w:val="56"/>
        </w:rPr>
      </w:pPr>
      <w:r w:rsidRPr="0012080B">
        <w:rPr>
          <w:rFonts w:ascii="Times New Roman" w:hAnsi="Times New Roman" w:cs="Times New Roman"/>
          <w:sz w:val="56"/>
          <w:szCs w:val="56"/>
        </w:rPr>
        <w:t>OBAVIJEST</w:t>
      </w:r>
    </w:p>
    <w:p w:rsidR="00A704BC" w:rsidRPr="009042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v-SE"/>
        </w:rPr>
      </w:pPr>
      <w:r w:rsidRPr="009042BC">
        <w:rPr>
          <w:rFonts w:ascii="Times New Roman" w:hAnsi="Times New Roman" w:cs="Times New Roman"/>
          <w:sz w:val="28"/>
          <w:szCs w:val="28"/>
          <w:lang w:val="sv-SE"/>
        </w:rPr>
        <w:t xml:space="preserve">Assistant Professor </w:t>
      </w:r>
      <w:r w:rsidRPr="009042BC">
        <w:rPr>
          <w:rFonts w:ascii="Times New Roman" w:hAnsi="Times New Roman" w:cs="Times New Roman"/>
          <w:b/>
          <w:bCs/>
          <w:sz w:val="36"/>
          <w:szCs w:val="36"/>
          <w:lang w:val="sv-SE"/>
        </w:rPr>
        <w:t>Ivan</w:t>
      </w:r>
      <w:r w:rsidRPr="009042B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9042BC">
        <w:rPr>
          <w:rFonts w:ascii="Times New Roman" w:hAnsi="Times New Roman" w:cs="Times New Roman"/>
          <w:b/>
          <w:bCs/>
          <w:sz w:val="36"/>
          <w:szCs w:val="36"/>
          <w:lang w:val="sv-SE"/>
        </w:rPr>
        <w:t>Stojanov</w:t>
      </w:r>
      <w:r>
        <w:rPr>
          <w:rFonts w:ascii="Times New Roman" w:hAnsi="Times New Roman" w:cs="Times New Roman"/>
          <w:b/>
          <w:bCs/>
          <w:sz w:val="36"/>
          <w:szCs w:val="36"/>
          <w:lang w:val="sv-SE"/>
        </w:rPr>
        <w:t>,</w:t>
      </w:r>
      <w:r w:rsidRPr="009042BC">
        <w:rPr>
          <w:rFonts w:ascii="Times New Roman" w:hAnsi="Times New Roman" w:cs="Times New Roman"/>
          <w:sz w:val="28"/>
          <w:szCs w:val="28"/>
        </w:rPr>
        <w:t xml:space="preserve"> </w:t>
      </w:r>
      <w:r w:rsidRPr="009042BC">
        <w:rPr>
          <w:rFonts w:ascii="Times New Roman" w:hAnsi="Times New Roman" w:cs="Times New Roman"/>
          <w:sz w:val="28"/>
          <w:szCs w:val="28"/>
          <w:lang w:val="sv-SE"/>
        </w:rPr>
        <w:t>DMD</w:t>
      </w:r>
      <w:r w:rsidRPr="009042BC">
        <w:rPr>
          <w:rFonts w:ascii="Times New Roman" w:hAnsi="Times New Roman" w:cs="Times New Roman"/>
          <w:sz w:val="28"/>
          <w:szCs w:val="28"/>
        </w:rPr>
        <w:t xml:space="preserve"> </w:t>
      </w:r>
      <w:r w:rsidRPr="009042BC">
        <w:rPr>
          <w:rFonts w:ascii="Times New Roman" w:hAnsi="Times New Roman" w:cs="Times New Roman"/>
          <w:sz w:val="28"/>
          <w:szCs w:val="28"/>
          <w:lang w:val="sv-SE"/>
        </w:rPr>
        <w:t>MMSc</w:t>
      </w:r>
    </w:p>
    <w:p w:rsidR="00A704BC" w:rsidRPr="009042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4BC" w:rsidRPr="009042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042BC">
        <w:rPr>
          <w:rFonts w:ascii="Times New Roman" w:hAnsi="Times New Roman" w:cs="Times New Roman"/>
          <w:sz w:val="28"/>
          <w:szCs w:val="28"/>
          <w:lang w:val="en-GB"/>
        </w:rPr>
        <w:t>Department of Oral and Maxillofacial Medicine and Diagnostic Sciences</w:t>
      </w:r>
    </w:p>
    <w:p w:rsidR="00A704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smartTag w:uri="urn:schemas-microsoft-com:office:smarttags" w:element="place">
        <w:smartTag w:uri="urn:schemas-microsoft-com:office:smarttags" w:element="PlaceNam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Case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Nam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Western Reserve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Typ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University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Typ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School</w:t>
          </w:r>
        </w:smartTag>
      </w:smartTag>
      <w:r w:rsidRPr="009042BC">
        <w:rPr>
          <w:rFonts w:ascii="Times New Roman" w:hAnsi="Times New Roman" w:cs="Times New Roman"/>
          <w:sz w:val="28"/>
          <w:szCs w:val="28"/>
          <w:lang w:val="en-GB"/>
        </w:rPr>
        <w:t xml:space="preserve"> of Dental Medicine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(SAD)</w:t>
      </w:r>
    </w:p>
    <w:p w:rsidR="00A704BC" w:rsidRDefault="000873BE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pict>
          <v:shape id="_x0000_i1026" type="#_x0000_t75" style="width:208.5pt;height:201.75pt" o:bordertopcolor="this" o:borderleftcolor="this" o:borderbottomcolor="this" o:borderrightcolor="this">
            <v:imagedata r:id="rId5" o:title="" croptop="5383f" cropbottom="5383f" cropleft="4313f" cropright="6039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A704BC" w:rsidRPr="009042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A704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647">
        <w:rPr>
          <w:rFonts w:ascii="Times New Roman" w:hAnsi="Times New Roman" w:cs="Times New Roman"/>
          <w:sz w:val="28"/>
          <w:szCs w:val="28"/>
        </w:rPr>
        <w:t xml:space="preserve">održat će predavanje </w:t>
      </w:r>
    </w:p>
    <w:p w:rsidR="00A704BC" w:rsidRPr="002B5647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4BC" w:rsidRDefault="00A704BC" w:rsidP="00B12B7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„</w:t>
      </w:r>
      <w:proofErr w:type="spellStart"/>
      <w:r w:rsidR="004F36CD" w:rsidRPr="004F36CD">
        <w:rPr>
          <w:rFonts w:ascii="Times New Roman" w:hAnsi="Times New Roman" w:cs="Times New Roman"/>
          <w:b/>
          <w:sz w:val="52"/>
          <w:szCs w:val="52"/>
        </w:rPr>
        <w:t>Le</w:t>
      </w:r>
      <w:r w:rsidR="004F36CD">
        <w:rPr>
          <w:rFonts w:ascii="Times New Roman" w:hAnsi="Times New Roman" w:cs="Times New Roman"/>
          <w:b/>
          <w:sz w:val="52"/>
          <w:szCs w:val="52"/>
        </w:rPr>
        <w:t>u</w:t>
      </w:r>
      <w:r w:rsidR="004F36CD" w:rsidRPr="004F36CD">
        <w:rPr>
          <w:rFonts w:ascii="Times New Roman" w:hAnsi="Times New Roman" w:cs="Times New Roman"/>
          <w:b/>
          <w:sz w:val="52"/>
          <w:szCs w:val="52"/>
        </w:rPr>
        <w:t>koplakia</w:t>
      </w:r>
      <w:proofErr w:type="spellEnd"/>
      <w:r w:rsidR="004F36CD" w:rsidRPr="004F36C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4F36CD" w:rsidRPr="004F36CD">
        <w:rPr>
          <w:rFonts w:ascii="Times New Roman" w:hAnsi="Times New Roman" w:cs="Times New Roman"/>
          <w:b/>
          <w:sz w:val="52"/>
          <w:szCs w:val="52"/>
        </w:rPr>
        <w:t>and</w:t>
      </w:r>
      <w:proofErr w:type="spellEnd"/>
      <w:r w:rsidR="004F36CD" w:rsidRPr="004F36C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4F36CD" w:rsidRPr="004F36CD">
        <w:rPr>
          <w:rFonts w:ascii="Times New Roman" w:hAnsi="Times New Roman" w:cs="Times New Roman"/>
          <w:b/>
          <w:sz w:val="52"/>
          <w:szCs w:val="52"/>
        </w:rPr>
        <w:t>other</w:t>
      </w:r>
      <w:proofErr w:type="spellEnd"/>
      <w:r w:rsidR="004F36CD" w:rsidRPr="004F36C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4F36CD" w:rsidRPr="004F36CD">
        <w:rPr>
          <w:rFonts w:ascii="Times New Roman" w:hAnsi="Times New Roman" w:cs="Times New Roman"/>
          <w:b/>
          <w:sz w:val="52"/>
          <w:szCs w:val="52"/>
        </w:rPr>
        <w:t>white</w:t>
      </w:r>
      <w:proofErr w:type="spellEnd"/>
      <w:r w:rsidR="004F36CD" w:rsidRPr="004F36C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4F36CD" w:rsidRPr="004F36CD">
        <w:rPr>
          <w:rFonts w:ascii="Times New Roman" w:hAnsi="Times New Roman" w:cs="Times New Roman"/>
          <w:b/>
          <w:sz w:val="52"/>
          <w:szCs w:val="52"/>
        </w:rPr>
        <w:t>lesions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>“</w:t>
      </w:r>
    </w:p>
    <w:p w:rsidR="00A704BC" w:rsidRDefault="00A704BC" w:rsidP="001208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Ponedjeljak</w:t>
      </w:r>
      <w:r w:rsidRPr="00AA0772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4F36CD">
        <w:rPr>
          <w:rFonts w:ascii="Times New Roman" w:hAnsi="Times New Roman" w:cs="Times New Roman"/>
          <w:b/>
          <w:sz w:val="32"/>
          <w:szCs w:val="32"/>
        </w:rPr>
        <w:t>15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F36CD">
        <w:rPr>
          <w:rFonts w:ascii="Times New Roman" w:hAnsi="Times New Roman" w:cs="Times New Roman"/>
          <w:b/>
          <w:sz w:val="32"/>
          <w:szCs w:val="32"/>
        </w:rPr>
        <w:t>svibnja 2017</w:t>
      </w:r>
      <w:bookmarkStart w:id="0" w:name="_GoBack"/>
      <w:bookmarkEnd w:id="0"/>
      <w:r w:rsidRPr="00AA0772">
        <w:rPr>
          <w:rFonts w:ascii="Times New Roman" w:hAnsi="Times New Roman" w:cs="Times New Roman"/>
          <w:b/>
          <w:sz w:val="32"/>
          <w:szCs w:val="32"/>
        </w:rPr>
        <w:t>., 1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AA0772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>00 sati</w:t>
      </w:r>
    </w:p>
    <w:p w:rsidR="00A704BC" w:rsidRPr="00606DBA" w:rsidRDefault="00A704BC" w:rsidP="00606D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Velika predavaonica,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Gundulićeva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5</w:t>
      </w:r>
    </w:p>
    <w:sectPr w:rsidR="00A704BC" w:rsidRPr="00606DBA" w:rsidSect="005F55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7FF6"/>
    <w:rsid w:val="000126F1"/>
    <w:rsid w:val="00027DDE"/>
    <w:rsid w:val="000873BE"/>
    <w:rsid w:val="000A5F25"/>
    <w:rsid w:val="0012080B"/>
    <w:rsid w:val="001B67B7"/>
    <w:rsid w:val="001C37C3"/>
    <w:rsid w:val="002B5647"/>
    <w:rsid w:val="002C5330"/>
    <w:rsid w:val="002E0488"/>
    <w:rsid w:val="00323F7B"/>
    <w:rsid w:val="004F36CD"/>
    <w:rsid w:val="00595BF1"/>
    <w:rsid w:val="005F55C4"/>
    <w:rsid w:val="00606DBA"/>
    <w:rsid w:val="00676983"/>
    <w:rsid w:val="006A4D26"/>
    <w:rsid w:val="006C2124"/>
    <w:rsid w:val="00712C74"/>
    <w:rsid w:val="00760C48"/>
    <w:rsid w:val="007827C4"/>
    <w:rsid w:val="008121D3"/>
    <w:rsid w:val="008344E9"/>
    <w:rsid w:val="008762F8"/>
    <w:rsid w:val="00897C6A"/>
    <w:rsid w:val="009042BC"/>
    <w:rsid w:val="0090649C"/>
    <w:rsid w:val="00986CFE"/>
    <w:rsid w:val="009D713C"/>
    <w:rsid w:val="00A704BC"/>
    <w:rsid w:val="00AA0772"/>
    <w:rsid w:val="00AC0A00"/>
    <w:rsid w:val="00B12B78"/>
    <w:rsid w:val="00B3636A"/>
    <w:rsid w:val="00DE425B"/>
    <w:rsid w:val="00DF7FF6"/>
    <w:rsid w:val="00E1142F"/>
    <w:rsid w:val="00EA354D"/>
    <w:rsid w:val="00F1391F"/>
    <w:rsid w:val="00F94B79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78C67F2B"/>
  <w15:docId w15:val="{02E6F32D-D187-4061-B339-8CD55BD6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33F"/>
    <w:pPr>
      <w:spacing w:after="200" w:line="276" w:lineRule="auto"/>
    </w:pPr>
    <w:rPr>
      <w:rFonts w:cs="Calibri"/>
      <w:sz w:val="22"/>
      <w:szCs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3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363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606DBA"/>
    <w:rPr>
      <w:rFonts w:cs="Times New Roman"/>
    </w:rPr>
  </w:style>
  <w:style w:type="character" w:styleId="Emphasis">
    <w:name w:val="Emphasis"/>
    <w:uiPriority w:val="99"/>
    <w:qFormat/>
    <w:locked/>
    <w:rsid w:val="00606DBA"/>
    <w:rPr>
      <w:rFonts w:cs="Times New Roman"/>
      <w:i/>
      <w:iCs/>
    </w:rPr>
  </w:style>
  <w:style w:type="character" w:customStyle="1" w:styleId="il">
    <w:name w:val="il"/>
    <w:uiPriority w:val="99"/>
    <w:rsid w:val="00606DBA"/>
    <w:rPr>
      <w:rFonts w:cs="Times New Roman"/>
    </w:rPr>
  </w:style>
  <w:style w:type="character" w:customStyle="1" w:styleId="im">
    <w:name w:val="im"/>
    <w:uiPriority w:val="99"/>
    <w:rsid w:val="00606DB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96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9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rislic\Downloads\OBAVIJEST%20O%20PREDAVANJU_Prof.Czarnec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OBAVIJEST O PREDAVANJU_Prof.Czarnecka</Template>
  <TotalTime>2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Stomatološki Fakultet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lprislic</dc:creator>
  <cp:keywords/>
  <dc:description/>
  <cp:lastModifiedBy>Alajbeg, Ivan</cp:lastModifiedBy>
  <cp:revision>2</cp:revision>
  <cp:lastPrinted>2014-10-22T13:03:00Z</cp:lastPrinted>
  <dcterms:created xsi:type="dcterms:W3CDTF">2017-05-11T08:30:00Z</dcterms:created>
  <dcterms:modified xsi:type="dcterms:W3CDTF">2017-05-11T08:30:00Z</dcterms:modified>
</cp:coreProperties>
</file>